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ms-word.document.macroEnabled.main+xml"/>
  <Override PartName="/word/theme/theme1.xml" ContentType="application/vnd.openxmlformats-officedocument.theme+xml"/>
  <Override PartName="/word/settings.xml" ContentType="application/vnd.openxmlformats-officedocument.wordprocessingml.setting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docProps/core.xml" ContentType="application/vnd.openxmlformats-package.core-properties+xml"/>
  <Override PartName="/word/styles.xml" ContentType="application/vnd.openxmlformats-officedocument.wordprocessingml.styl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A5E6A" w:rsidRPr="009F0CA9" w:rsidRDefault="00AA5E6A" w:rsidP="009F0CA9">
      <w:pPr>
        <w:pStyle w:val="NoSpacing"/>
        <w:jc w:val="center"/>
        <w:rPr>
          <w:rFonts w:ascii="Arial Black" w:hAnsi="Arial Black"/>
          <w:b/>
          <w:sz w:val="40"/>
          <w:szCs w:val="40"/>
        </w:rPr>
      </w:pPr>
      <w:r w:rsidRPr="009F0CA9">
        <w:rPr>
          <w:rFonts w:ascii="Arial Black" w:hAnsi="Arial Black"/>
          <w:b/>
          <w:sz w:val="40"/>
          <w:szCs w:val="40"/>
        </w:rPr>
        <w:t xml:space="preserve">3 for </w:t>
      </w:r>
      <w:r>
        <w:rPr>
          <w:rFonts w:ascii="Arial Black" w:hAnsi="Arial Black"/>
          <w:b/>
          <w:sz w:val="40"/>
          <w:szCs w:val="40"/>
        </w:rPr>
        <w:t>thanksgiving</w:t>
      </w:r>
    </w:p>
    <w:p w:rsidR="00AA5E6A" w:rsidRPr="009F0CA9" w:rsidRDefault="00AA5E6A" w:rsidP="009F0CA9">
      <w:pPr>
        <w:pStyle w:val="NoSpacing"/>
        <w:jc w:val="center"/>
        <w:rPr>
          <w:rFonts w:ascii="Arial Black" w:hAnsi="Arial Black"/>
          <w:b/>
          <w:sz w:val="40"/>
          <w:szCs w:val="40"/>
        </w:rPr>
      </w:pPr>
      <w:r w:rsidRPr="009F0CA9">
        <w:rPr>
          <w:rFonts w:ascii="Arial Black" w:hAnsi="Arial Black"/>
          <w:b/>
          <w:sz w:val="40"/>
          <w:szCs w:val="40"/>
        </w:rPr>
        <w:t>By</w:t>
      </w:r>
    </w:p>
    <w:p w:rsidR="00AA5E6A" w:rsidRDefault="00AA5E6A" w:rsidP="008E3667">
      <w:pPr>
        <w:pStyle w:val="NoSpacing"/>
        <w:jc w:val="center"/>
        <w:rPr>
          <w:rFonts w:ascii="Arial Black" w:hAnsi="Arial Black"/>
          <w:b/>
          <w:sz w:val="40"/>
          <w:szCs w:val="40"/>
        </w:rPr>
      </w:pPr>
      <w:r w:rsidRPr="009F0CA9">
        <w:rPr>
          <w:rFonts w:ascii="Arial Black" w:hAnsi="Arial Black"/>
          <w:b/>
          <w:sz w:val="40"/>
          <w:szCs w:val="40"/>
        </w:rPr>
        <w:t>A. Cannibal</w:t>
      </w:r>
    </w:p>
    <w:p w:rsidR="00AA5E6A" w:rsidRPr="009F0CA9" w:rsidRDefault="00AA5E6A" w:rsidP="008E3667">
      <w:pPr>
        <w:pStyle w:val="NoSpacing"/>
        <w:jc w:val="center"/>
        <w:rPr>
          <w:rFonts w:ascii="Arial Black" w:hAnsi="Arial Black"/>
          <w:b/>
          <w:sz w:val="40"/>
          <w:szCs w:val="40"/>
        </w:rPr>
      </w:pPr>
    </w:p>
    <w:p w:rsidR="00AA5E6A" w:rsidRDefault="00AA5E6A" w:rsidP="008E3667">
      <w:pPr>
        <w:pStyle w:val="NoSpacing"/>
        <w:jc w:val="center"/>
        <w:rPr>
          <w:rFonts w:ascii="Arial Black" w:hAnsi="Arial Black"/>
          <w:b/>
          <w:sz w:val="36"/>
          <w:szCs w:val="36"/>
        </w:rPr>
      </w:pPr>
      <w:r>
        <w:rPr>
          <w:rFonts w:ascii="Arial Black" w:hAnsi="Arial Black"/>
          <w:b/>
          <w:sz w:val="36"/>
          <w:szCs w:val="36"/>
        </w:rPr>
        <w:t xml:space="preserve">M/g (3) F/m (6), baby, oral, incest, cannibalism   </w:t>
      </w:r>
    </w:p>
    <w:p w:rsidR="00AA5E6A" w:rsidRPr="00C15DA7" w:rsidRDefault="00AA5E6A" w:rsidP="008E3667">
      <w:pPr>
        <w:pStyle w:val="NoSpacing"/>
        <w:jc w:val="center"/>
        <w:rPr>
          <w:rFonts w:ascii="Arial Black" w:hAnsi="Arial Black"/>
          <w:b/>
          <w:sz w:val="36"/>
          <w:szCs w:val="36"/>
        </w:rPr>
      </w:pPr>
    </w:p>
    <w:p w:rsidR="00AA5E6A" w:rsidRDefault="00AA5E6A">
      <w:pPr>
        <w:pStyle w:val="NoSpacing"/>
        <w:rPr>
          <w:rFonts w:ascii="Arial Black" w:hAnsi="Arial Black"/>
          <w:sz w:val="32"/>
          <w:szCs w:val="32"/>
        </w:rPr>
      </w:pPr>
      <w:r w:rsidRPr="009F0CA9">
        <w:rPr>
          <w:rFonts w:ascii="Arial Black" w:hAnsi="Arial Black"/>
          <w:sz w:val="32"/>
          <w:szCs w:val="32"/>
        </w:rPr>
        <w:t xml:space="preserve">Betty and Shawn </w:t>
      </w:r>
      <w:r>
        <w:rPr>
          <w:rFonts w:ascii="Arial Black" w:hAnsi="Arial Black"/>
          <w:sz w:val="32"/>
          <w:szCs w:val="32"/>
        </w:rPr>
        <w:t xml:space="preserve">were having both families coming over for thanksgiving. As hosts they were to supply the meat or in this case turkeys. </w:t>
      </w:r>
    </w:p>
    <w:p w:rsidR="00AA5E6A" w:rsidRDefault="00AA5E6A">
      <w:pPr>
        <w:pStyle w:val="NoSpacing"/>
        <w:rPr>
          <w:rFonts w:ascii="Arial Black" w:hAnsi="Arial Black"/>
          <w:sz w:val="32"/>
          <w:szCs w:val="32"/>
        </w:rPr>
      </w:pPr>
      <w:r>
        <w:rPr>
          <w:rFonts w:ascii="Arial Black" w:hAnsi="Arial Black"/>
          <w:sz w:val="32"/>
          <w:szCs w:val="32"/>
        </w:rPr>
        <w:t>When Betty added both sides of the family up she came out with about 30 people. That was a lot but the worse thing was they had no turkey for thanksgiving.</w:t>
      </w:r>
    </w:p>
    <w:p w:rsidR="00AA5E6A" w:rsidRDefault="00AA5E6A">
      <w:pPr>
        <w:pStyle w:val="NoSpacing"/>
        <w:rPr>
          <w:rFonts w:ascii="Arial Black" w:hAnsi="Arial Black"/>
          <w:sz w:val="32"/>
          <w:szCs w:val="32"/>
        </w:rPr>
      </w:pPr>
      <w:r>
        <w:rPr>
          <w:rFonts w:ascii="Arial Black" w:hAnsi="Arial Black"/>
          <w:sz w:val="32"/>
          <w:szCs w:val="32"/>
        </w:rPr>
        <w:t xml:space="preserve"> Not that many people could afford turkeys since a pamdemic had wiped out most livestock. People had turn to cannibalism for meat and goverments had no choice to allow this.</w:t>
      </w:r>
    </w:p>
    <w:p w:rsidR="00AA5E6A" w:rsidRDefault="00AA5E6A">
      <w:pPr>
        <w:pStyle w:val="NoSpacing"/>
        <w:rPr>
          <w:rFonts w:ascii="Arial Black" w:hAnsi="Arial Black"/>
          <w:sz w:val="32"/>
          <w:szCs w:val="32"/>
        </w:rPr>
      </w:pPr>
      <w:r>
        <w:rPr>
          <w:rFonts w:ascii="Arial Black" w:hAnsi="Arial Black"/>
          <w:sz w:val="32"/>
          <w:szCs w:val="32"/>
        </w:rPr>
        <w:t xml:space="preserve"> What she need was a child she could cook up. Then Betty thought that a child is small and maybe she should get 3 or 4 of them, for that many people. When she told this to her mother, Maggie said, “Let me see what I can do about that.”</w:t>
      </w:r>
    </w:p>
    <w:p w:rsidR="00AA5E6A" w:rsidRDefault="00AA5E6A">
      <w:pPr>
        <w:pStyle w:val="NoSpacing"/>
        <w:rPr>
          <w:rFonts w:ascii="Arial Black" w:hAnsi="Arial Black"/>
          <w:sz w:val="32"/>
          <w:szCs w:val="32"/>
        </w:rPr>
      </w:pPr>
      <w:r>
        <w:rPr>
          <w:rFonts w:ascii="Arial Black" w:hAnsi="Arial Black"/>
          <w:sz w:val="32"/>
          <w:szCs w:val="32"/>
        </w:rPr>
        <w:t xml:space="preserve"> An hour later her mother called back saying, “I’ve found three turkeys for you 2 Toms and a Hen. Their small though, so it’s not likely you and Shawn will be able to play with the food that much.”</w:t>
      </w:r>
    </w:p>
    <w:p w:rsidR="00AA5E6A" w:rsidRDefault="00AA5E6A">
      <w:pPr>
        <w:pStyle w:val="NoSpacing"/>
        <w:rPr>
          <w:rFonts w:ascii="Arial Black" w:hAnsi="Arial Black"/>
          <w:sz w:val="32"/>
          <w:szCs w:val="32"/>
        </w:rPr>
      </w:pPr>
      <w:r>
        <w:rPr>
          <w:rFonts w:ascii="Arial Black" w:hAnsi="Arial Black"/>
          <w:sz w:val="32"/>
          <w:szCs w:val="32"/>
        </w:rPr>
        <w:t xml:space="preserve">Betty said, “You mean you got little hairless goats this close too thanksgiving? They are hard to find this time of year. How old are they?” </w:t>
      </w:r>
    </w:p>
    <w:p w:rsidR="00AA5E6A" w:rsidRDefault="00AA5E6A">
      <w:pPr>
        <w:pStyle w:val="NoSpacing"/>
        <w:rPr>
          <w:rFonts w:ascii="Arial Black" w:hAnsi="Arial Black"/>
          <w:sz w:val="32"/>
          <w:szCs w:val="32"/>
        </w:rPr>
      </w:pPr>
      <w:r>
        <w:rPr>
          <w:rFonts w:ascii="Arial Black" w:hAnsi="Arial Black"/>
          <w:sz w:val="32"/>
          <w:szCs w:val="32"/>
        </w:rPr>
        <w:t xml:space="preserve">Laughing she told her daughter, “it’s not so much the age as the weight. I haven’t acutuly seen the children. The father is planning to kill himself, but he didn’t want to kill his kids. You know my job as at suicide information hotline is to offer help, so I’ll just help myself to his children. He plans to feed them and send them to bed then he wants to hang himself.” </w:t>
      </w:r>
    </w:p>
    <w:p w:rsidR="00AA5E6A" w:rsidRDefault="00AA5E6A">
      <w:pPr>
        <w:pStyle w:val="NoSpacing"/>
        <w:rPr>
          <w:rFonts w:ascii="Arial Black" w:hAnsi="Arial Black"/>
          <w:sz w:val="32"/>
          <w:szCs w:val="32"/>
        </w:rPr>
      </w:pPr>
      <w:r>
        <w:rPr>
          <w:rFonts w:ascii="Arial Black" w:hAnsi="Arial Black"/>
          <w:sz w:val="32"/>
          <w:szCs w:val="32"/>
        </w:rPr>
        <w:t xml:space="preserve">Betty asked, “What happen to him once he’s dead?” Her mother said, “I know you’re thinking and we can’t have him. I didn’t get the call. Melisa took it so she gets the meat.” </w:t>
      </w:r>
    </w:p>
    <w:p w:rsidR="00AA5E6A" w:rsidRDefault="00AA5E6A">
      <w:pPr>
        <w:pStyle w:val="NoSpacing"/>
        <w:rPr>
          <w:rFonts w:ascii="Arial Black" w:hAnsi="Arial Black"/>
          <w:sz w:val="32"/>
          <w:szCs w:val="32"/>
        </w:rPr>
      </w:pPr>
      <w:r>
        <w:rPr>
          <w:rFonts w:ascii="Arial Black" w:hAnsi="Arial Black"/>
          <w:sz w:val="32"/>
          <w:szCs w:val="32"/>
        </w:rPr>
        <w:t xml:space="preserve">Betty sighed, “That’s alright and you taught me children are tastier then their parents anyway. When can I have them?” </w:t>
      </w:r>
    </w:p>
    <w:p w:rsidR="00AA5E6A" w:rsidRDefault="00AA5E6A">
      <w:pPr>
        <w:pStyle w:val="NoSpacing"/>
        <w:rPr>
          <w:rFonts w:ascii="Arial Black" w:hAnsi="Arial Black"/>
          <w:sz w:val="32"/>
          <w:szCs w:val="32"/>
        </w:rPr>
      </w:pPr>
      <w:r>
        <w:rPr>
          <w:rFonts w:ascii="Arial Black" w:hAnsi="Arial Black"/>
          <w:sz w:val="32"/>
          <w:szCs w:val="32"/>
        </w:rPr>
        <w:t>After her mother stopped laughing she said, “I’ll bring the trukeys by in the morning.” That was about right with thaksgiving only a week away that would give her plenty of time to fatten them up without getting too attached.</w:t>
      </w:r>
    </w:p>
    <w:p w:rsidR="00AA5E6A" w:rsidRDefault="00AA5E6A">
      <w:pPr>
        <w:pStyle w:val="NoSpacing"/>
        <w:rPr>
          <w:rFonts w:ascii="Arial Black" w:hAnsi="Arial Black"/>
          <w:sz w:val="32"/>
          <w:szCs w:val="32"/>
        </w:rPr>
      </w:pPr>
      <w:r>
        <w:rPr>
          <w:rFonts w:ascii="Arial Black" w:hAnsi="Arial Black"/>
          <w:sz w:val="32"/>
          <w:szCs w:val="32"/>
        </w:rPr>
        <w:t xml:space="preserve"> When Shawn came home she told him about the turkeys and he smiled. “I’ve been worried about getting turkeys. I even thought about cousins as food, but this works out better,” Shawn explained. Betty giggled, “Yeah? I know a couple of kids I saw at the wedding looked scrumptious, but I don’t think their parents would like that idea.”</w:t>
      </w:r>
    </w:p>
    <w:p w:rsidR="00AA5E6A" w:rsidRDefault="00AA5E6A">
      <w:pPr>
        <w:pStyle w:val="NoSpacing"/>
        <w:rPr>
          <w:rFonts w:ascii="Arial Black" w:hAnsi="Arial Black"/>
          <w:sz w:val="32"/>
          <w:szCs w:val="32"/>
        </w:rPr>
      </w:pPr>
      <w:r>
        <w:rPr>
          <w:rFonts w:ascii="Arial Black" w:hAnsi="Arial Black"/>
          <w:sz w:val="32"/>
          <w:szCs w:val="32"/>
        </w:rPr>
        <w:t xml:space="preserve"> Her husband smiled saying, “yeah they probably want them for their own special meal.” Betty laughed and nodded in agreement. </w:t>
      </w:r>
    </w:p>
    <w:p w:rsidR="00AA5E6A" w:rsidRDefault="00AA5E6A">
      <w:pPr>
        <w:pStyle w:val="NoSpacing"/>
        <w:rPr>
          <w:rFonts w:ascii="Arial Black" w:hAnsi="Arial Black"/>
          <w:sz w:val="32"/>
          <w:szCs w:val="32"/>
        </w:rPr>
      </w:pPr>
      <w:r>
        <w:rPr>
          <w:rFonts w:ascii="Arial Black" w:hAnsi="Arial Black"/>
          <w:sz w:val="32"/>
          <w:szCs w:val="32"/>
        </w:rPr>
        <w:t xml:space="preserve">The next morning the couple was woken by a knock on the door. Betty threw robe around her 25 year old body and ran to the door. The meat was here and she wanted to see what her mother had found. Shawn was right behind her as she open the door. </w:t>
      </w:r>
    </w:p>
    <w:p w:rsidR="00AA5E6A" w:rsidRDefault="00AA5E6A">
      <w:pPr>
        <w:pStyle w:val="NoSpacing"/>
        <w:rPr>
          <w:rFonts w:ascii="Arial Black" w:hAnsi="Arial Black"/>
          <w:sz w:val="32"/>
          <w:szCs w:val="32"/>
        </w:rPr>
      </w:pPr>
      <w:r>
        <w:rPr>
          <w:rFonts w:ascii="Arial Black" w:hAnsi="Arial Black"/>
          <w:sz w:val="32"/>
          <w:szCs w:val="32"/>
        </w:rPr>
        <w:t xml:space="preserve">There was her mother with a boy around 5, a girl about 3 and holding a baby in her arms. “Hi mom, come on in. Um, who have you got with you there?” she asked as if surprised to see the children. </w:t>
      </w:r>
    </w:p>
    <w:p w:rsidR="00AA5E6A" w:rsidRDefault="00AA5E6A">
      <w:pPr>
        <w:pStyle w:val="NoSpacing"/>
        <w:rPr>
          <w:rFonts w:ascii="Arial Black" w:hAnsi="Arial Black"/>
          <w:sz w:val="32"/>
          <w:szCs w:val="32"/>
        </w:rPr>
      </w:pPr>
      <w:r>
        <w:rPr>
          <w:rFonts w:ascii="Arial Black" w:hAnsi="Arial Black"/>
          <w:sz w:val="32"/>
          <w:szCs w:val="32"/>
        </w:rPr>
        <w:t>“Go ahead kids tell Betty and Shawn your names,” she said.</w:t>
      </w:r>
    </w:p>
    <w:p w:rsidR="00AA5E6A" w:rsidRDefault="00AA5E6A">
      <w:pPr>
        <w:pStyle w:val="NoSpacing"/>
        <w:rPr>
          <w:rFonts w:ascii="Arial Black" w:hAnsi="Arial Black"/>
          <w:sz w:val="32"/>
          <w:szCs w:val="32"/>
        </w:rPr>
      </w:pPr>
      <w:r>
        <w:rPr>
          <w:rFonts w:ascii="Arial Black" w:hAnsi="Arial Black"/>
          <w:sz w:val="32"/>
          <w:szCs w:val="32"/>
        </w:rPr>
        <w:t xml:space="preserve"> The boy was the first one to answered, “I’m James.” The girl said, “Emi.”  </w:t>
      </w:r>
    </w:p>
    <w:p w:rsidR="00AA5E6A" w:rsidRDefault="00AA5E6A">
      <w:pPr>
        <w:pStyle w:val="NoSpacing"/>
        <w:rPr>
          <w:rFonts w:ascii="Arial Black" w:hAnsi="Arial Black"/>
          <w:sz w:val="32"/>
          <w:szCs w:val="32"/>
        </w:rPr>
      </w:pPr>
      <w:r>
        <w:rPr>
          <w:rFonts w:ascii="Arial Black" w:hAnsi="Arial Black"/>
          <w:sz w:val="32"/>
          <w:szCs w:val="32"/>
        </w:rPr>
        <w:t xml:space="preserve">Maggie began a story by saying, “And this is baby Dylin. Their father is really sick and the children need a place to stay. It’ll only be for a week or so.” The three were all cute little readheads. Betty could hardly wait to get them out of their clothes and into a nice hot oven. </w:t>
      </w:r>
    </w:p>
    <w:p w:rsidR="00AA5E6A" w:rsidRDefault="00AA5E6A">
      <w:pPr>
        <w:pStyle w:val="NoSpacing"/>
        <w:rPr>
          <w:rFonts w:ascii="Arial Black" w:hAnsi="Arial Black"/>
          <w:sz w:val="32"/>
          <w:szCs w:val="32"/>
        </w:rPr>
      </w:pPr>
      <w:r>
        <w:rPr>
          <w:rFonts w:ascii="Arial Black" w:hAnsi="Arial Black"/>
          <w:sz w:val="32"/>
          <w:szCs w:val="32"/>
        </w:rPr>
        <w:t xml:space="preserve">“My you have beautiful hair Emi,” she said brushing the red hair out of the girls brown eyes. </w:t>
      </w:r>
    </w:p>
    <w:p w:rsidR="00AA5E6A" w:rsidRDefault="00AA5E6A">
      <w:pPr>
        <w:pStyle w:val="NoSpacing"/>
        <w:rPr>
          <w:rFonts w:ascii="Arial Black" w:hAnsi="Arial Black"/>
          <w:sz w:val="32"/>
          <w:szCs w:val="32"/>
        </w:rPr>
      </w:pPr>
      <w:r>
        <w:rPr>
          <w:rFonts w:ascii="Arial Black" w:hAnsi="Arial Black"/>
          <w:sz w:val="32"/>
          <w:szCs w:val="32"/>
        </w:rPr>
        <w:t>Shawn helped the children off with their jackets, so his wife could get a better idea as to the menu. Emi stood a shade over 3 feet. Betty had to guess weight with all the clothing she had on, but guessed it was around 40 lbs. James was a head taller then his sister and Betty guessed he’d weigh in at about 50 lbs when stipped. “Honey I think these two might hungry. Would you mind taking them into the kichen and giving them some breakfast?” she asked her husband. Shawn nodded and he and the children went into the kitchen.</w:t>
      </w:r>
    </w:p>
    <w:p w:rsidR="00AA5E6A" w:rsidRDefault="00AA5E6A">
      <w:pPr>
        <w:pStyle w:val="NoSpacing"/>
        <w:rPr>
          <w:rFonts w:ascii="Arial Black" w:hAnsi="Arial Black"/>
          <w:sz w:val="32"/>
          <w:szCs w:val="32"/>
        </w:rPr>
      </w:pPr>
      <w:r>
        <w:rPr>
          <w:rFonts w:ascii="Arial Black" w:hAnsi="Arial Black"/>
          <w:sz w:val="32"/>
          <w:szCs w:val="32"/>
        </w:rPr>
        <w:t xml:space="preserve"> As soon as they were out of ear shot, Betty said to her mother, “I think there enough meat on those two to make everyone happy. Now let see what this little guy has offer in the way of meat.” Betty took him from her mother’s arms and laid him on the couch. She guessed the baby to be about 6 months old as she opened the blue blanket he was wrapped in. She held him while her mother stripped him of his pajamas. </w:t>
      </w:r>
    </w:p>
    <w:p w:rsidR="00AA5E6A" w:rsidRDefault="00AA5E6A">
      <w:pPr>
        <w:pStyle w:val="NoSpacing"/>
        <w:rPr>
          <w:rFonts w:ascii="Arial Black" w:hAnsi="Arial Black"/>
          <w:sz w:val="32"/>
          <w:szCs w:val="32"/>
        </w:rPr>
      </w:pPr>
      <w:r>
        <w:rPr>
          <w:rFonts w:ascii="Arial Black" w:hAnsi="Arial Black"/>
          <w:sz w:val="32"/>
          <w:szCs w:val="32"/>
        </w:rPr>
        <w:t xml:space="preserve">Betty caught herself drooling as she laid Dylan back on the blanket. He looked so delicious raw she could have eaten right then. </w:t>
      </w:r>
    </w:p>
    <w:p w:rsidR="00AA5E6A" w:rsidRDefault="00AA5E6A">
      <w:pPr>
        <w:pStyle w:val="NoSpacing"/>
        <w:rPr>
          <w:rFonts w:ascii="Arial Black" w:hAnsi="Arial Black"/>
          <w:sz w:val="32"/>
          <w:szCs w:val="32"/>
        </w:rPr>
      </w:pPr>
      <w:r>
        <w:rPr>
          <w:rFonts w:ascii="Arial Black" w:hAnsi="Arial Black"/>
          <w:sz w:val="32"/>
          <w:szCs w:val="32"/>
        </w:rPr>
        <w:t xml:space="preserve">Betty had just one more little thing to more to remove, his diaper. She removed it and both women admired the little cock and balls. “Go ahead mom. Check the qulity of meat on this little veal roast.” Betty said holding the veal up. Maggie ran her hands over the boy small body. She gently squeezed the plump arms and nodded. Her hands found a thick layer of fat was covering the baby’s ribs. Two fine rump roasts were behind him. Hanging between his meaty legs was the boy’s tiny cock, with the balls tight against the shaft. </w:t>
      </w:r>
    </w:p>
    <w:p w:rsidR="00AA5E6A" w:rsidRDefault="00AA5E6A">
      <w:pPr>
        <w:pStyle w:val="NoSpacing"/>
        <w:rPr>
          <w:rFonts w:ascii="Arial Black" w:hAnsi="Arial Black"/>
          <w:sz w:val="32"/>
          <w:szCs w:val="32"/>
        </w:rPr>
      </w:pPr>
      <w:r>
        <w:rPr>
          <w:rFonts w:ascii="Arial Black" w:hAnsi="Arial Black"/>
          <w:sz w:val="32"/>
          <w:szCs w:val="32"/>
        </w:rPr>
        <w:t xml:space="preserve">“He’s perfect little roaster. Are you going to cook him for thanksgiving or before?” Maggie asked her daughter. </w:t>
      </w:r>
    </w:p>
    <w:p w:rsidR="00AA5E6A" w:rsidRDefault="00AA5E6A">
      <w:pPr>
        <w:pStyle w:val="NoSpacing"/>
        <w:rPr>
          <w:rFonts w:ascii="Arial Black" w:hAnsi="Arial Black"/>
          <w:sz w:val="32"/>
          <w:szCs w:val="32"/>
        </w:rPr>
      </w:pPr>
      <w:r>
        <w:rPr>
          <w:rFonts w:ascii="Arial Black" w:hAnsi="Arial Black"/>
          <w:sz w:val="32"/>
          <w:szCs w:val="32"/>
        </w:rPr>
        <w:t>Betty laughed, “I told you the other two should provide enough meat for everyone, so I think I’ll cook him up the night before. He’ll make a romantic dinner for Shawn and me. As for his brother and sister they can marinate while we eat.”</w:t>
      </w:r>
    </w:p>
    <w:p w:rsidR="00AA5E6A" w:rsidRDefault="00AA5E6A">
      <w:pPr>
        <w:pStyle w:val="NoSpacing"/>
        <w:rPr>
          <w:rFonts w:ascii="Arial Black" w:hAnsi="Arial Black"/>
          <w:sz w:val="32"/>
          <w:szCs w:val="32"/>
        </w:rPr>
      </w:pPr>
      <w:r>
        <w:rPr>
          <w:rFonts w:ascii="Arial Black" w:hAnsi="Arial Black"/>
          <w:sz w:val="32"/>
          <w:szCs w:val="32"/>
        </w:rPr>
        <w:t xml:space="preserve"> Her mother nodded saying, “sounds nice enough. Although I’d cook your little man up like you said, but I’d wait until after thanksgiving.” She smiled down at the future dinner and smiled hungerly at him. Giggling Betty said, “The only problem with that is I’m not sure if I can wait until after turkey day to eat this cute little morsel.” </w:t>
      </w:r>
    </w:p>
    <w:p w:rsidR="00AA5E6A" w:rsidRDefault="00AA5E6A">
      <w:pPr>
        <w:pStyle w:val="NoSpacing"/>
        <w:rPr>
          <w:rFonts w:ascii="Arial Black" w:hAnsi="Arial Black"/>
          <w:sz w:val="32"/>
          <w:szCs w:val="32"/>
        </w:rPr>
      </w:pPr>
      <w:r>
        <w:rPr>
          <w:rFonts w:ascii="Arial Black" w:hAnsi="Arial Black"/>
          <w:sz w:val="32"/>
          <w:szCs w:val="32"/>
        </w:rPr>
        <w:t xml:space="preserve">Maggie laughed saying, “then don’t, I’ll bring a couple of dog cages over later and you can stick the other two in them.” </w:t>
      </w:r>
    </w:p>
    <w:p w:rsidR="00AA5E6A" w:rsidRDefault="00AA5E6A">
      <w:pPr>
        <w:pStyle w:val="NoSpacing"/>
        <w:rPr>
          <w:rFonts w:ascii="Arial Black" w:hAnsi="Arial Black"/>
          <w:sz w:val="32"/>
          <w:szCs w:val="32"/>
        </w:rPr>
      </w:pPr>
      <w:r>
        <w:rPr>
          <w:rFonts w:ascii="Arial Black" w:hAnsi="Arial Black"/>
          <w:sz w:val="32"/>
          <w:szCs w:val="32"/>
        </w:rPr>
        <w:t xml:space="preserve">Betty said, “Hmm, I like that idea. Tomorrow night Shawn and I will have a romantic dinner of roast baby.” </w:t>
      </w:r>
    </w:p>
    <w:p w:rsidR="00AA5E6A" w:rsidRDefault="00AA5E6A">
      <w:pPr>
        <w:pStyle w:val="NoSpacing"/>
        <w:rPr>
          <w:rFonts w:ascii="Arial Black" w:hAnsi="Arial Black"/>
          <w:sz w:val="32"/>
          <w:szCs w:val="32"/>
        </w:rPr>
      </w:pPr>
      <w:r>
        <w:rPr>
          <w:rFonts w:ascii="Arial Black" w:hAnsi="Arial Black"/>
          <w:sz w:val="32"/>
          <w:szCs w:val="32"/>
        </w:rPr>
        <w:t xml:space="preserve">Maddie left and Shawn came out of the kitchen leading the children. Their faces and clothing were a mess where they had spilled food. </w:t>
      </w:r>
    </w:p>
    <w:p w:rsidR="00AA5E6A" w:rsidRDefault="00AA5E6A">
      <w:pPr>
        <w:pStyle w:val="NoSpacing"/>
        <w:rPr>
          <w:rFonts w:ascii="Arial Black" w:hAnsi="Arial Black"/>
          <w:sz w:val="32"/>
          <w:szCs w:val="32"/>
        </w:rPr>
      </w:pPr>
      <w:r>
        <w:rPr>
          <w:rFonts w:ascii="Arial Black" w:hAnsi="Arial Black"/>
          <w:sz w:val="32"/>
          <w:szCs w:val="32"/>
        </w:rPr>
        <w:t xml:space="preserve">“Honey I think we need to give them a bath,” he said with a wink. They took the kids to the bathroom where their clothing was removed. </w:t>
      </w:r>
    </w:p>
    <w:p w:rsidR="00AA5E6A" w:rsidRDefault="00AA5E6A">
      <w:pPr>
        <w:pStyle w:val="NoSpacing"/>
        <w:rPr>
          <w:rFonts w:ascii="Arial Black" w:hAnsi="Arial Black"/>
          <w:sz w:val="32"/>
          <w:szCs w:val="32"/>
        </w:rPr>
      </w:pPr>
      <w:r>
        <w:rPr>
          <w:rFonts w:ascii="Arial Black" w:hAnsi="Arial Black"/>
          <w:sz w:val="32"/>
          <w:szCs w:val="32"/>
        </w:rPr>
        <w:t xml:space="preserve">The adults were almost drooling as they looked at the naked children/meat. While the tub filled with water Betty massaged the older boy’s little cock, with grew to 3 hard inches. Shawn was running his fingers along the girl’s slit and her eyes were closed. Both Emi and James had huge smiles on her faces as the fingers rubbed their sexes. </w:t>
      </w:r>
    </w:p>
    <w:p w:rsidR="00AA5E6A" w:rsidRDefault="00AA5E6A">
      <w:pPr>
        <w:pStyle w:val="NoSpacing"/>
        <w:rPr>
          <w:rFonts w:ascii="Arial Black" w:hAnsi="Arial Black"/>
          <w:sz w:val="32"/>
          <w:szCs w:val="32"/>
        </w:rPr>
      </w:pPr>
      <w:r>
        <w:rPr>
          <w:rFonts w:ascii="Arial Black" w:hAnsi="Arial Black"/>
          <w:sz w:val="32"/>
          <w:szCs w:val="32"/>
        </w:rPr>
        <w:t>All too soon the tub was filled and all 3 kids were put in to be cleaned. More rubbing went</w:t>
      </w:r>
      <w:r w:rsidRPr="003608CF">
        <w:rPr>
          <w:rFonts w:ascii="Arial Black" w:hAnsi="Arial Black"/>
          <w:sz w:val="32"/>
          <w:szCs w:val="32"/>
        </w:rPr>
        <w:t xml:space="preserve"> </w:t>
      </w:r>
      <w:r>
        <w:rPr>
          <w:rFonts w:ascii="Arial Black" w:hAnsi="Arial Black"/>
          <w:sz w:val="32"/>
          <w:szCs w:val="32"/>
        </w:rPr>
        <w:t xml:space="preserve">on as Betty and Shawn washed their future holiday meal. </w:t>
      </w:r>
    </w:p>
    <w:p w:rsidR="00AA5E6A" w:rsidRDefault="00AA5E6A">
      <w:pPr>
        <w:pStyle w:val="NoSpacing"/>
        <w:rPr>
          <w:rFonts w:ascii="Arial Black" w:hAnsi="Arial Black"/>
          <w:sz w:val="32"/>
          <w:szCs w:val="32"/>
        </w:rPr>
      </w:pPr>
      <w:r>
        <w:rPr>
          <w:rFonts w:ascii="Arial Black" w:hAnsi="Arial Black"/>
          <w:sz w:val="32"/>
          <w:szCs w:val="32"/>
        </w:rPr>
        <w:t xml:space="preserve">“They’re so nice and tender. I think our familes will love eating the two older ones. The little one here however will be are own little thanksgiving dinner tomorrow night,” Betty said as she washed the baby.   Shan frowned asking, “honey should we be talking about this in front of the entrées?” The kids weren’t paying any attention to the adults were saying. Looking at the children she answer, “their all too young to understand what going to happen on thankgiving. Anyway let’s put the baby down for a nap and then play with his brother and sister.” Shawn pulled the girl out of the tub and dried her off while his wife did the same with the baby. While her husband was drying the boy Betty took the baby to the kitchen. She pulled the oven rack out and placed the naked baby on it and shoved him inside. Closing the oven door Betty found her mouth watering at the prospect of cooking Dylin. All it would take was a turn of the dial and they’d have roast baby tonight.      Betty stared at him through the galss and said to herself, “what the differance if he’s meat tonight or tomorrow? Little man I think it’s time to cook you.” She pulled him from the oven and placed him in a roasting pan face up. Betty buttered the meat sprinkled salt and pepper on him before returning the giggling baby boy to the oven. </w:t>
      </w:r>
    </w:p>
    <w:p w:rsidR="00AA5E6A" w:rsidRDefault="00AA5E6A">
      <w:pPr>
        <w:pStyle w:val="NoSpacing"/>
        <w:rPr>
          <w:rFonts w:ascii="Arial Black" w:hAnsi="Arial Black"/>
          <w:sz w:val="32"/>
          <w:szCs w:val="32"/>
        </w:rPr>
      </w:pPr>
      <w:r>
        <w:rPr>
          <w:rFonts w:ascii="Arial Black" w:hAnsi="Arial Black"/>
          <w:sz w:val="32"/>
          <w:szCs w:val="32"/>
        </w:rPr>
        <w:t xml:space="preserve">“Shawn could you come into here for a minute?” she shouted to her husband. </w:t>
      </w:r>
    </w:p>
    <w:p w:rsidR="00AA5E6A" w:rsidRDefault="00AA5E6A">
      <w:pPr>
        <w:pStyle w:val="NoSpacing"/>
        <w:rPr>
          <w:rFonts w:ascii="Arial Black" w:hAnsi="Arial Black"/>
          <w:sz w:val="32"/>
          <w:szCs w:val="32"/>
        </w:rPr>
      </w:pPr>
      <w:r>
        <w:rPr>
          <w:rFonts w:ascii="Arial Black" w:hAnsi="Arial Black"/>
          <w:sz w:val="32"/>
          <w:szCs w:val="32"/>
        </w:rPr>
        <w:t>He came in and looked around for the baby and didn’t see it. “Ah where the baby?” he asked.</w:t>
      </w:r>
    </w:p>
    <w:p w:rsidR="00AA5E6A" w:rsidRDefault="00AA5E6A">
      <w:pPr>
        <w:pStyle w:val="NoSpacing"/>
        <w:rPr>
          <w:rFonts w:ascii="Arial Black" w:hAnsi="Arial Black"/>
          <w:sz w:val="32"/>
          <w:szCs w:val="32"/>
        </w:rPr>
      </w:pPr>
      <w:r>
        <w:rPr>
          <w:rFonts w:ascii="Arial Black" w:hAnsi="Arial Black"/>
          <w:sz w:val="32"/>
          <w:szCs w:val="32"/>
        </w:rPr>
        <w:t xml:space="preserve"> Betty snickerd and move away form the oven door. Waving her hand in a presentation gester she said, “I decided we didn’t have to wait until tomorrow for our romantic dinner.” Shawn laughed, “I wondered why you were waiting. How long until he’s food? What are we going to do with the other two?” Betty explained to her husband that the baby would take 3 hours to cook and her mother was bringing cages for Emi and James. She added, “I’m quick roasting him which means no show.” </w:t>
      </w:r>
    </w:p>
    <w:p w:rsidR="00AA5E6A" w:rsidRDefault="00AA5E6A">
      <w:pPr>
        <w:pStyle w:val="NoSpacing"/>
        <w:rPr>
          <w:rFonts w:ascii="Arial Black" w:hAnsi="Arial Black"/>
          <w:sz w:val="32"/>
          <w:szCs w:val="32"/>
        </w:rPr>
      </w:pPr>
      <w:r>
        <w:rPr>
          <w:rFonts w:ascii="Arial Black" w:hAnsi="Arial Black"/>
          <w:sz w:val="32"/>
          <w:szCs w:val="32"/>
        </w:rPr>
        <w:t xml:space="preserve">Shawn shrugged saying, “yes a baby wouldn’t put on much of a show, but I hope his brother and sister do.” Betty turned the nob on the oven until it read 350 degrees. Shawn returned to the other meat to keep them out of the kitchen. Their time would come but for now they didn’t need to see what was happing to their little brother. James watched as his sister was stretched out on the couch and the man put his head between her legs and began licking her slit. </w:t>
      </w:r>
    </w:p>
    <w:p w:rsidR="00AA5E6A" w:rsidRDefault="00AA5E6A">
      <w:pPr>
        <w:pStyle w:val="NoSpacing"/>
        <w:rPr>
          <w:rFonts w:ascii="Arial Black" w:hAnsi="Arial Black"/>
          <w:sz w:val="32"/>
          <w:szCs w:val="32"/>
        </w:rPr>
      </w:pPr>
      <w:r>
        <w:rPr>
          <w:rFonts w:ascii="Arial Black" w:hAnsi="Arial Black"/>
          <w:sz w:val="32"/>
          <w:szCs w:val="32"/>
        </w:rPr>
        <w:t xml:space="preserve">Emi gasped and her eyes grew big in surprise, as Shawn did this. A few minutes later Shawn had the girl moaning happily. </w:t>
      </w:r>
    </w:p>
    <w:p w:rsidR="00AA5E6A" w:rsidRDefault="00AA5E6A">
      <w:pPr>
        <w:pStyle w:val="NoSpacing"/>
        <w:rPr>
          <w:rFonts w:ascii="Arial Black" w:hAnsi="Arial Black"/>
          <w:sz w:val="32"/>
          <w:szCs w:val="32"/>
        </w:rPr>
      </w:pPr>
      <w:r>
        <w:rPr>
          <w:rFonts w:ascii="Arial Black" w:hAnsi="Arial Black"/>
          <w:sz w:val="32"/>
          <w:szCs w:val="32"/>
        </w:rPr>
        <w:t xml:space="preserve">James watched intently and felt his own little cock starting to twitch. </w:t>
      </w:r>
    </w:p>
    <w:p w:rsidR="00AA5E6A" w:rsidRDefault="00AA5E6A">
      <w:pPr>
        <w:pStyle w:val="NoSpacing"/>
        <w:rPr>
          <w:rFonts w:ascii="Arial Black" w:hAnsi="Arial Black"/>
          <w:sz w:val="32"/>
          <w:szCs w:val="32"/>
        </w:rPr>
      </w:pPr>
      <w:r>
        <w:rPr>
          <w:rFonts w:ascii="Arial Black" w:hAnsi="Arial Black"/>
          <w:sz w:val="32"/>
          <w:szCs w:val="32"/>
        </w:rPr>
        <w:t xml:space="preserve">The boy said excitedly, “Do me next.” </w:t>
      </w:r>
    </w:p>
    <w:p w:rsidR="00AA5E6A" w:rsidRDefault="00AA5E6A">
      <w:pPr>
        <w:pStyle w:val="NoSpacing"/>
        <w:rPr>
          <w:rFonts w:ascii="Arial Black" w:hAnsi="Arial Black"/>
          <w:sz w:val="32"/>
          <w:szCs w:val="32"/>
        </w:rPr>
      </w:pPr>
      <w:r>
        <w:rPr>
          <w:rFonts w:ascii="Arial Black" w:hAnsi="Arial Black"/>
          <w:sz w:val="32"/>
          <w:szCs w:val="32"/>
        </w:rPr>
        <w:t xml:space="preserve">Shawn glanced up at the boy and said, “Betty will be out shortly and she’ll play the same game with you.” In the kitchen Betty watched as the baby giggles turned to crying screams. His playfull kicks truned to violent trashes as his little body started to cook. It only took 10 minutes for Dylin to go from a happy baby to roasting meat. She quickly buttered him and then went to the living room and the toys. </w:t>
      </w:r>
    </w:p>
    <w:p w:rsidR="00AA5E6A" w:rsidRDefault="00AA5E6A">
      <w:pPr>
        <w:pStyle w:val="NoSpacing"/>
        <w:rPr>
          <w:rFonts w:ascii="Arial Black" w:hAnsi="Arial Black"/>
          <w:sz w:val="32"/>
          <w:szCs w:val="32"/>
        </w:rPr>
      </w:pPr>
      <w:r>
        <w:rPr>
          <w:rFonts w:ascii="Arial Black" w:hAnsi="Arial Black"/>
          <w:sz w:val="32"/>
          <w:szCs w:val="32"/>
        </w:rPr>
        <w:t xml:space="preserve">Betty saw her husband busy with the girl on the couch. She saw that James’s boyhood was stiff and twiching as he watched his sister having oral sex. “Do you want that done to you? If you do come with me,” Betty whispered in his ear. </w:t>
      </w:r>
    </w:p>
    <w:p w:rsidR="00AA5E6A" w:rsidRDefault="00AA5E6A">
      <w:pPr>
        <w:pStyle w:val="NoSpacing"/>
        <w:rPr>
          <w:rFonts w:ascii="Arial Black" w:hAnsi="Arial Black"/>
          <w:sz w:val="32"/>
          <w:szCs w:val="32"/>
        </w:rPr>
      </w:pPr>
      <w:r>
        <w:rPr>
          <w:rFonts w:ascii="Arial Black" w:hAnsi="Arial Black"/>
          <w:sz w:val="32"/>
          <w:szCs w:val="32"/>
        </w:rPr>
        <w:t xml:space="preserve">James was up instantly and she took him in dining room and laid him upon the table. Betty took him into her mouth and sucked on the throbbing 3 inches of boy cock, up to his balls. James’s whole body shuddered at the pleasure he felt as Betty’s tongue danced over the head of his little penis. Her mouth opened again and she took in James’s balls. He tasted delicious and it was hard to not bite down and start eating the boy right there. </w:t>
      </w:r>
    </w:p>
    <w:p w:rsidR="00AA5E6A" w:rsidRDefault="00AA5E6A">
      <w:pPr>
        <w:pStyle w:val="NoSpacing"/>
        <w:rPr>
          <w:rFonts w:ascii="Arial Black" w:hAnsi="Arial Black"/>
          <w:sz w:val="32"/>
          <w:szCs w:val="32"/>
        </w:rPr>
      </w:pPr>
      <w:r>
        <w:rPr>
          <w:rFonts w:ascii="Arial Black" w:hAnsi="Arial Black"/>
          <w:sz w:val="32"/>
          <w:szCs w:val="32"/>
        </w:rPr>
        <w:t xml:space="preserve">Betty managed to keep from eating him by reminding herself he was for thanksgiving plus she already had his brother roasting in the oven for later. </w:t>
      </w:r>
    </w:p>
    <w:p w:rsidR="00AA5E6A" w:rsidRDefault="00AA5E6A">
      <w:pPr>
        <w:pStyle w:val="NoSpacing"/>
        <w:rPr>
          <w:rFonts w:ascii="Arial Black" w:hAnsi="Arial Black"/>
          <w:sz w:val="32"/>
          <w:szCs w:val="32"/>
        </w:rPr>
      </w:pPr>
      <w:r>
        <w:rPr>
          <w:rFonts w:ascii="Arial Black" w:hAnsi="Arial Black"/>
          <w:sz w:val="32"/>
          <w:szCs w:val="32"/>
        </w:rPr>
        <w:t xml:space="preserve">She moved him down between her legs and had him lick her to frenzy. When Betty finished she brought the boy over to his sister and sat him next to her. Shawn had decided he’d tasted Emi enough for now. Betty asked, “James would you like to lick you sister like you did me?”  </w:t>
      </w:r>
    </w:p>
    <w:p w:rsidR="00AA5E6A" w:rsidRDefault="00AA5E6A">
      <w:pPr>
        <w:pStyle w:val="NoSpacing"/>
        <w:rPr>
          <w:rFonts w:ascii="Arial Black" w:hAnsi="Arial Black"/>
          <w:sz w:val="32"/>
          <w:szCs w:val="32"/>
        </w:rPr>
      </w:pPr>
      <w:r>
        <w:rPr>
          <w:rFonts w:ascii="Arial Black" w:hAnsi="Arial Black"/>
          <w:sz w:val="32"/>
          <w:szCs w:val="32"/>
        </w:rPr>
        <w:t xml:space="preserve">The boy grinned and nodded so she asked the girl, “how about you Emi? Would you like him to lick you there? If he dose this to you’ll have to suck on his thing.” </w:t>
      </w:r>
    </w:p>
    <w:p w:rsidR="00AA5E6A" w:rsidRDefault="00AA5E6A">
      <w:pPr>
        <w:pStyle w:val="NoSpacing"/>
        <w:rPr>
          <w:rFonts w:ascii="Arial Black" w:hAnsi="Arial Black"/>
          <w:sz w:val="32"/>
          <w:szCs w:val="32"/>
        </w:rPr>
      </w:pPr>
      <w:r>
        <w:rPr>
          <w:rFonts w:ascii="Arial Black" w:hAnsi="Arial Black"/>
          <w:sz w:val="32"/>
          <w:szCs w:val="32"/>
        </w:rPr>
        <w:t xml:space="preserve">Emi hesitated for several seconds looking at her brother’s cock. It wasn’t nearly as big as the man’s she had just been sucking a little while ago. So she agreed, besides the stuff that came out of it was delicious. </w:t>
      </w:r>
    </w:p>
    <w:p w:rsidR="00AA5E6A" w:rsidRDefault="00AA5E6A">
      <w:pPr>
        <w:pStyle w:val="NoSpacing"/>
        <w:rPr>
          <w:rFonts w:ascii="Arial Black" w:hAnsi="Arial Black"/>
          <w:sz w:val="32"/>
          <w:szCs w:val="32"/>
        </w:rPr>
      </w:pPr>
      <w:r>
        <w:rPr>
          <w:rFonts w:ascii="Arial Black" w:hAnsi="Arial Black"/>
          <w:sz w:val="32"/>
          <w:szCs w:val="32"/>
        </w:rPr>
        <w:t>The brother and sister were laid out beside each other with each of their sexes in the other’s face. With a little guidance from Betty and Shawn, the siblings managed to suck and lick each other to orgasm</w:t>
      </w:r>
    </w:p>
    <w:p w:rsidR="00AA5E6A" w:rsidRDefault="00AA5E6A">
      <w:pPr>
        <w:pStyle w:val="NoSpacing"/>
        <w:rPr>
          <w:rFonts w:ascii="Arial Black" w:hAnsi="Arial Black"/>
          <w:sz w:val="32"/>
          <w:szCs w:val="32"/>
        </w:rPr>
      </w:pPr>
      <w:r>
        <w:rPr>
          <w:rFonts w:ascii="Arial Black" w:hAnsi="Arial Black"/>
          <w:sz w:val="32"/>
          <w:szCs w:val="32"/>
        </w:rPr>
        <w:t xml:space="preserve">. While every one rested from the “games” Betty went to check on dinner. On the way to the kitchen she saw a pair of cages sitting just inside the front door. Her mother must have not wanted to inturde on their fun. </w:t>
      </w:r>
    </w:p>
    <w:p w:rsidR="00AA5E6A" w:rsidRDefault="00AA5E6A">
      <w:pPr>
        <w:pStyle w:val="NoSpacing"/>
        <w:rPr>
          <w:rFonts w:ascii="Arial Black" w:hAnsi="Arial Black"/>
          <w:sz w:val="32"/>
          <w:szCs w:val="32"/>
        </w:rPr>
      </w:pPr>
      <w:r>
        <w:rPr>
          <w:rFonts w:ascii="Arial Black" w:hAnsi="Arial Black"/>
          <w:sz w:val="32"/>
          <w:szCs w:val="32"/>
        </w:rPr>
        <w:t>In the kitchen Betty pulled a fully roasted baby from the oven</w:t>
      </w:r>
      <w:r w:rsidRPr="0006720C">
        <w:rPr>
          <w:rFonts w:ascii="Arial Black" w:hAnsi="Arial Black"/>
          <w:sz w:val="32"/>
          <w:szCs w:val="32"/>
        </w:rPr>
        <w:t xml:space="preserve"> </w:t>
      </w:r>
      <w:r>
        <w:rPr>
          <w:rFonts w:ascii="Arial Black" w:hAnsi="Arial Black"/>
          <w:sz w:val="32"/>
          <w:szCs w:val="32"/>
        </w:rPr>
        <w:t xml:space="preserve">and onto a silver platter. She set the table for 4, but didn’t know if she’d need the extra two setting. </w:t>
      </w:r>
    </w:p>
    <w:p w:rsidR="00AA5E6A" w:rsidRDefault="00AA5E6A">
      <w:pPr>
        <w:pStyle w:val="NoSpacing"/>
        <w:rPr>
          <w:rFonts w:ascii="Arial Black" w:hAnsi="Arial Black"/>
          <w:sz w:val="32"/>
          <w:szCs w:val="32"/>
        </w:rPr>
      </w:pPr>
      <w:r>
        <w:rPr>
          <w:rFonts w:ascii="Arial Black" w:hAnsi="Arial Black"/>
          <w:sz w:val="32"/>
          <w:szCs w:val="32"/>
        </w:rPr>
        <w:t xml:space="preserve">Everyone was called to the dining room. James and Emi gave the roast no more then a glance and didn’t realize it was their baby brother. </w:t>
      </w:r>
    </w:p>
    <w:p w:rsidR="00AA5E6A" w:rsidRDefault="00AA5E6A">
      <w:pPr>
        <w:pStyle w:val="NoSpacing"/>
        <w:rPr>
          <w:rFonts w:ascii="Arial Black" w:hAnsi="Arial Black"/>
          <w:sz w:val="32"/>
          <w:szCs w:val="32"/>
        </w:rPr>
      </w:pPr>
      <w:r>
        <w:rPr>
          <w:rFonts w:ascii="Arial Black" w:hAnsi="Arial Black"/>
          <w:sz w:val="32"/>
          <w:szCs w:val="32"/>
        </w:rPr>
        <w:t xml:space="preserve">Shawn carved meat from the baby’s legs for the children and they ate with delight. Betty had Dylin’s third leg and oyster plus a flank steak. As for her husband he deicded on the rump roast. </w:t>
      </w:r>
    </w:p>
    <w:p w:rsidR="00AA5E6A" w:rsidRDefault="00AA5E6A">
      <w:pPr>
        <w:pStyle w:val="NoSpacing"/>
        <w:rPr>
          <w:rFonts w:ascii="Arial Black" w:hAnsi="Arial Black"/>
          <w:sz w:val="32"/>
          <w:szCs w:val="32"/>
        </w:rPr>
      </w:pPr>
      <w:r>
        <w:rPr>
          <w:rFonts w:ascii="Arial Black" w:hAnsi="Arial Black"/>
          <w:sz w:val="32"/>
          <w:szCs w:val="32"/>
        </w:rPr>
        <w:t xml:space="preserve">“I hope the other turkeys for thanksgiving are this good,” Shawn said with a snicker. </w:t>
      </w:r>
    </w:p>
    <w:p w:rsidR="00AA5E6A" w:rsidRDefault="00AA5E6A">
      <w:pPr>
        <w:pStyle w:val="NoSpacing"/>
        <w:rPr>
          <w:rFonts w:ascii="Arial Black" w:hAnsi="Arial Black"/>
          <w:sz w:val="32"/>
          <w:szCs w:val="32"/>
        </w:rPr>
      </w:pPr>
      <w:r>
        <w:rPr>
          <w:rFonts w:ascii="Arial Black" w:hAnsi="Arial Black"/>
          <w:sz w:val="32"/>
          <w:szCs w:val="32"/>
        </w:rPr>
        <w:t xml:space="preserve"> Betty also snickered before saying, “I’m sure they will.”</w:t>
      </w:r>
    </w:p>
    <w:p w:rsidR="00AA5E6A" w:rsidRDefault="00AA5E6A">
      <w:pPr>
        <w:pStyle w:val="NoSpacing"/>
        <w:rPr>
          <w:rFonts w:ascii="Arial Black" w:hAnsi="Arial Black"/>
          <w:sz w:val="32"/>
          <w:szCs w:val="32"/>
        </w:rPr>
      </w:pPr>
      <w:r>
        <w:rPr>
          <w:rFonts w:ascii="Arial Black" w:hAnsi="Arial Black"/>
          <w:sz w:val="32"/>
          <w:szCs w:val="32"/>
        </w:rPr>
        <w:t xml:space="preserve"> James asked, “Are we going be here on thankgiving?” Shawn smiled, “I think so, because it’s only a few days away.”  </w:t>
      </w:r>
    </w:p>
    <w:p w:rsidR="00AA5E6A" w:rsidRDefault="00AA5E6A">
      <w:pPr>
        <w:pStyle w:val="NoSpacing"/>
        <w:rPr>
          <w:rFonts w:ascii="Arial Black" w:hAnsi="Arial Black"/>
          <w:sz w:val="32"/>
          <w:szCs w:val="32"/>
        </w:rPr>
      </w:pPr>
      <w:r>
        <w:rPr>
          <w:rFonts w:ascii="Arial Black" w:hAnsi="Arial Black"/>
          <w:sz w:val="32"/>
          <w:szCs w:val="32"/>
        </w:rPr>
        <w:t xml:space="preserve">Betty added, “I can almost guarantee the two of you will be the center attention too. Now let go play some more.” The cages remained empty with the children sleeping with Shawn and Betty. They never even asked where Dylin was. That was the way it went until T-day. </w:t>
      </w:r>
    </w:p>
    <w:p w:rsidR="00AA5E6A" w:rsidRDefault="00AA5E6A">
      <w:pPr>
        <w:pStyle w:val="NoSpacing"/>
        <w:rPr>
          <w:rFonts w:ascii="Arial Black" w:hAnsi="Arial Black"/>
          <w:sz w:val="32"/>
          <w:szCs w:val="32"/>
        </w:rPr>
      </w:pPr>
      <w:r>
        <w:rPr>
          <w:rFonts w:ascii="Arial Black" w:hAnsi="Arial Black"/>
          <w:sz w:val="32"/>
          <w:szCs w:val="32"/>
        </w:rPr>
        <w:t xml:space="preserve">On thanksgiving morning James and Emi were washed for the final time. They were allowed to watch TV while Shawn and Betty got things ready for the meat. It was decided to cook them in separate pans, because while brother and sister tasted the simular, there were minor differences between boys and girls in flavor. </w:t>
      </w:r>
    </w:p>
    <w:p w:rsidR="00AA5E6A" w:rsidRDefault="00AA5E6A">
      <w:pPr>
        <w:pStyle w:val="NoSpacing"/>
        <w:rPr>
          <w:rFonts w:ascii="Arial Black" w:hAnsi="Arial Black"/>
          <w:sz w:val="32"/>
          <w:szCs w:val="32"/>
        </w:rPr>
      </w:pPr>
      <w:r>
        <w:rPr>
          <w:rFonts w:ascii="Arial Black" w:hAnsi="Arial Black"/>
          <w:sz w:val="32"/>
          <w:szCs w:val="32"/>
        </w:rPr>
        <w:t xml:space="preserve">Girls tended to be sweet, while boys had a more pungent flavor and therefore requied differant sesonings then their counterparts. They also set up a camera so the guest could watch the meat cook. They called James into the kitchen first. “We’re going to play another game. Now put your hands to your side and let me put this rope around you,” Betty said. </w:t>
      </w:r>
    </w:p>
    <w:p w:rsidR="00AA5E6A" w:rsidRDefault="00AA5E6A">
      <w:pPr>
        <w:pStyle w:val="NoSpacing"/>
        <w:rPr>
          <w:rFonts w:ascii="Arial Black" w:hAnsi="Arial Black"/>
          <w:sz w:val="32"/>
          <w:szCs w:val="32"/>
        </w:rPr>
      </w:pPr>
      <w:r>
        <w:rPr>
          <w:rFonts w:ascii="Arial Black" w:hAnsi="Arial Black"/>
          <w:sz w:val="32"/>
          <w:szCs w:val="32"/>
        </w:rPr>
        <w:t xml:space="preserve">His little cock sprang to life as he allowed himself tied up. Once he was secure they called Emi into the kitchen. She too was tied up.  </w:t>
      </w:r>
    </w:p>
    <w:p w:rsidR="00AA5E6A" w:rsidRDefault="00AA5E6A">
      <w:pPr>
        <w:pStyle w:val="NoSpacing"/>
        <w:rPr>
          <w:rFonts w:ascii="Arial Black" w:hAnsi="Arial Black"/>
          <w:sz w:val="32"/>
          <w:szCs w:val="32"/>
        </w:rPr>
      </w:pPr>
      <w:r>
        <w:rPr>
          <w:rFonts w:ascii="Arial Black" w:hAnsi="Arial Black"/>
          <w:sz w:val="32"/>
          <w:szCs w:val="32"/>
        </w:rPr>
        <w:t xml:space="preserve">All that was left was for the family to arrive, who did that over the next hour. The two pieces of meat twisted and turned trying to get away as strangers rubbed and poked them. “Alright everbody, I’m sorry, but the meat has to go to the kitchen now if were going to eat them today,” Betty said and gave both children an evil grin. </w:t>
      </w:r>
    </w:p>
    <w:p w:rsidR="00AA5E6A" w:rsidRDefault="00AA5E6A">
      <w:pPr>
        <w:pStyle w:val="NoSpacing"/>
        <w:rPr>
          <w:rFonts w:ascii="Arial Black" w:hAnsi="Arial Black"/>
          <w:sz w:val="32"/>
          <w:szCs w:val="32"/>
        </w:rPr>
      </w:pPr>
      <w:r>
        <w:rPr>
          <w:rFonts w:ascii="Arial Black" w:hAnsi="Arial Black"/>
          <w:sz w:val="32"/>
          <w:szCs w:val="32"/>
        </w:rPr>
        <w:t xml:space="preserve">James eyes widen in fear. “I don’t want to be a turkey,” he whined. The room laughed at the boy as he tried to get loose. Emi wasn’t sure what was going on, but copied her brother moves trying to get loose. Shawn picked up the struggling boy meat while his wife took girl and all four disappeared into the kitchen. </w:t>
      </w:r>
    </w:p>
    <w:p w:rsidR="00AA5E6A" w:rsidRDefault="00AA5E6A">
      <w:pPr>
        <w:pStyle w:val="NoSpacing"/>
        <w:rPr>
          <w:rFonts w:ascii="Arial Black" w:hAnsi="Arial Black"/>
          <w:sz w:val="32"/>
          <w:szCs w:val="32"/>
        </w:rPr>
      </w:pPr>
      <w:r>
        <w:rPr>
          <w:rFonts w:ascii="Arial Black" w:hAnsi="Arial Black"/>
          <w:sz w:val="32"/>
          <w:szCs w:val="32"/>
        </w:rPr>
        <w:t xml:space="preserve">Both meat packs were crying as they were buttered and placed in rosating pans. Betty added thyme to the girl roast. </w:t>
      </w:r>
    </w:p>
    <w:p w:rsidR="00AA5E6A" w:rsidRDefault="00AA5E6A">
      <w:pPr>
        <w:pStyle w:val="NoSpacing"/>
        <w:rPr>
          <w:rFonts w:ascii="Arial Black" w:hAnsi="Arial Black"/>
          <w:sz w:val="32"/>
          <w:szCs w:val="32"/>
        </w:rPr>
      </w:pPr>
      <w:r>
        <w:rPr>
          <w:rFonts w:ascii="Arial Black" w:hAnsi="Arial Black"/>
          <w:sz w:val="32"/>
          <w:szCs w:val="32"/>
        </w:rPr>
        <w:t xml:space="preserve">The boy roast was splashed with sherry and made to drink a cup full of the wine to sweeten his meat. Screams erupted from the meat as they were slid into the oven. “Hush meats, it’s cold yet,” Betty said just before slamming the oven door on them. Inside the oven Emi cried to her brother, “I don’t like it in here, its scary James. Tell that lady to let me out.” He answered her with, “I can’t get myself loose and I don’t think she’s going to listen to me anyway. She’s going to eat us like the boy we had the first night.” </w:t>
      </w:r>
    </w:p>
    <w:p w:rsidR="00AA5E6A" w:rsidRDefault="00AA5E6A">
      <w:pPr>
        <w:pStyle w:val="NoSpacing"/>
        <w:rPr>
          <w:rFonts w:ascii="Arial Black" w:hAnsi="Arial Black"/>
          <w:sz w:val="32"/>
          <w:szCs w:val="32"/>
        </w:rPr>
      </w:pPr>
      <w:r>
        <w:rPr>
          <w:rFonts w:ascii="Arial Black" w:hAnsi="Arial Black"/>
          <w:sz w:val="32"/>
          <w:szCs w:val="32"/>
        </w:rPr>
        <w:t xml:space="preserve">To prove his point the oven began to glow orange followed by a sudden rush of hot air. Both pieces of meat began thrashing about even more then before. Also the children scream the loudest they had ever done in their young lives. It was no good they couldn’t escape but were putting on a good show for the thanksgiving diners. About 15 minutes into cooking process Emi got a srange look on her face. A smile soon crossed her face and her screams turned to moans of happiness, as she had the little girl equivalent of an orgasm. </w:t>
      </w:r>
    </w:p>
    <w:p w:rsidR="00AA5E6A" w:rsidRDefault="00AA5E6A">
      <w:pPr>
        <w:pStyle w:val="NoSpacing"/>
        <w:rPr>
          <w:rFonts w:ascii="Arial Black" w:hAnsi="Arial Black"/>
          <w:sz w:val="32"/>
          <w:szCs w:val="32"/>
        </w:rPr>
      </w:pPr>
      <w:r>
        <w:rPr>
          <w:rFonts w:ascii="Arial Black" w:hAnsi="Arial Black"/>
          <w:sz w:val="32"/>
          <w:szCs w:val="32"/>
        </w:rPr>
        <w:t xml:space="preserve">James too was feeling strange. His cock was stiffer then it had ever been, even when the lady sucked on. It was twitching to the point it almost hurt. Emi was the frist one to become meat, but she did die happy after ½ of cooking. It took an hour for James to turn to meat but he also went out with a smile on his face. </w:t>
      </w:r>
    </w:p>
    <w:p w:rsidR="00AA5E6A" w:rsidRDefault="00AA5E6A">
      <w:pPr>
        <w:pStyle w:val="NoSpacing"/>
        <w:rPr>
          <w:rFonts w:ascii="Arial Black" w:hAnsi="Arial Black"/>
          <w:sz w:val="32"/>
          <w:szCs w:val="32"/>
        </w:rPr>
      </w:pPr>
      <w:r>
        <w:rPr>
          <w:rFonts w:ascii="Arial Black" w:hAnsi="Arial Black"/>
          <w:sz w:val="32"/>
          <w:szCs w:val="32"/>
        </w:rPr>
        <w:t>“Mmm” and “ah” was heard around the table as meat came into the dining room.</w:t>
      </w:r>
      <w:r w:rsidRPr="00876E5D">
        <w:rPr>
          <w:rFonts w:ascii="Arial Black" w:hAnsi="Arial Black"/>
          <w:sz w:val="32"/>
          <w:szCs w:val="32"/>
        </w:rPr>
        <w:t xml:space="preserve"> </w:t>
      </w:r>
      <w:r>
        <w:rPr>
          <w:rFonts w:ascii="Arial Black" w:hAnsi="Arial Black"/>
          <w:sz w:val="32"/>
          <w:szCs w:val="32"/>
        </w:rPr>
        <w:t xml:space="preserve">The meat fromerly known as Emi and James was set on a table with all the other side dishes. A drawing was held to see who got the prize cut of cock and pussy. Shawn got Emi’s cunt steak while Maggie got James’s penis. By the time dinner was finished, there was nothing left of James or Emi, but their bones. All agreed that it was one of the best family dinners in a long time. </w:t>
      </w:r>
    </w:p>
    <w:p w:rsidR="00AA5E6A" w:rsidRDefault="00AA5E6A">
      <w:pPr>
        <w:pStyle w:val="NoSpacing"/>
        <w:rPr>
          <w:rFonts w:ascii="Arial Black" w:hAnsi="Arial Black"/>
          <w:sz w:val="32"/>
          <w:szCs w:val="32"/>
        </w:rPr>
      </w:pPr>
    </w:p>
    <w:p w:rsidR="00AA5E6A" w:rsidRPr="00C15DA7" w:rsidRDefault="00AA5E6A" w:rsidP="00C15DA7">
      <w:pPr>
        <w:pStyle w:val="NoSpacing"/>
        <w:jc w:val="center"/>
        <w:rPr>
          <w:rFonts w:ascii="Arial Black" w:hAnsi="Arial Black"/>
          <w:sz w:val="40"/>
          <w:szCs w:val="40"/>
        </w:rPr>
      </w:pPr>
      <w:r w:rsidRPr="00C15DA7">
        <w:rPr>
          <w:rFonts w:ascii="Arial Black" w:hAnsi="Arial Black"/>
          <w:sz w:val="40"/>
          <w:szCs w:val="40"/>
        </w:rPr>
        <w:t>THE END</w:t>
      </w:r>
    </w:p>
    <w:sectPr w:rsidR="00AA5E6A" w:rsidRPr="00C15DA7" w:rsidSect="00EA5D12">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Arial Black">
    <w:panose1 w:val="020B0A04020102020204"/>
    <w:charset w:val="00"/>
    <w:family w:val="swiss"/>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64"/>
  <w:doNotTrackMoves/>
  <w:defaultTabStop w:val="720"/>
  <w:characterSpacingControl w:val="doNotCompress"/>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EE5F25"/>
    <w:rsid w:val="00011BE0"/>
    <w:rsid w:val="00023839"/>
    <w:rsid w:val="00025473"/>
    <w:rsid w:val="00043AD4"/>
    <w:rsid w:val="00051558"/>
    <w:rsid w:val="0006720C"/>
    <w:rsid w:val="00071B03"/>
    <w:rsid w:val="000727BF"/>
    <w:rsid w:val="000B324F"/>
    <w:rsid w:val="000B4986"/>
    <w:rsid w:val="000B7E21"/>
    <w:rsid w:val="000C1752"/>
    <w:rsid w:val="000C3C56"/>
    <w:rsid w:val="000D1E2F"/>
    <w:rsid w:val="000D2BE8"/>
    <w:rsid w:val="000E1FDB"/>
    <w:rsid w:val="000E422E"/>
    <w:rsid w:val="000F06CB"/>
    <w:rsid w:val="00120E2E"/>
    <w:rsid w:val="001301A7"/>
    <w:rsid w:val="00154F16"/>
    <w:rsid w:val="001675CE"/>
    <w:rsid w:val="00170447"/>
    <w:rsid w:val="00171243"/>
    <w:rsid w:val="001A1E25"/>
    <w:rsid w:val="0022022C"/>
    <w:rsid w:val="002610B9"/>
    <w:rsid w:val="0026631F"/>
    <w:rsid w:val="0028001F"/>
    <w:rsid w:val="0028548D"/>
    <w:rsid w:val="002A5A2E"/>
    <w:rsid w:val="002C193C"/>
    <w:rsid w:val="002F78EA"/>
    <w:rsid w:val="00317AB8"/>
    <w:rsid w:val="00341021"/>
    <w:rsid w:val="003608CF"/>
    <w:rsid w:val="00373887"/>
    <w:rsid w:val="003757F6"/>
    <w:rsid w:val="003902F0"/>
    <w:rsid w:val="003978EA"/>
    <w:rsid w:val="003B2EC2"/>
    <w:rsid w:val="003B6AE4"/>
    <w:rsid w:val="003C3737"/>
    <w:rsid w:val="003D6008"/>
    <w:rsid w:val="003E400D"/>
    <w:rsid w:val="003E548E"/>
    <w:rsid w:val="003F60D1"/>
    <w:rsid w:val="004517E3"/>
    <w:rsid w:val="00470277"/>
    <w:rsid w:val="004748AA"/>
    <w:rsid w:val="0048705F"/>
    <w:rsid w:val="004C67A7"/>
    <w:rsid w:val="004D579A"/>
    <w:rsid w:val="004E7EE5"/>
    <w:rsid w:val="004F7693"/>
    <w:rsid w:val="00504FCC"/>
    <w:rsid w:val="00507AED"/>
    <w:rsid w:val="005241F3"/>
    <w:rsid w:val="0053514D"/>
    <w:rsid w:val="0055066A"/>
    <w:rsid w:val="00555C48"/>
    <w:rsid w:val="005754CF"/>
    <w:rsid w:val="005A03FA"/>
    <w:rsid w:val="005A4EDF"/>
    <w:rsid w:val="005D01D4"/>
    <w:rsid w:val="0060684D"/>
    <w:rsid w:val="006068E6"/>
    <w:rsid w:val="00642F29"/>
    <w:rsid w:val="00657D26"/>
    <w:rsid w:val="006B095A"/>
    <w:rsid w:val="006B4E51"/>
    <w:rsid w:val="006D3F3D"/>
    <w:rsid w:val="006F7232"/>
    <w:rsid w:val="0071165B"/>
    <w:rsid w:val="007376B3"/>
    <w:rsid w:val="007A7DE4"/>
    <w:rsid w:val="007B3452"/>
    <w:rsid w:val="007F7E33"/>
    <w:rsid w:val="00805430"/>
    <w:rsid w:val="008125B4"/>
    <w:rsid w:val="008438D4"/>
    <w:rsid w:val="00851283"/>
    <w:rsid w:val="008555A6"/>
    <w:rsid w:val="008614A3"/>
    <w:rsid w:val="00861988"/>
    <w:rsid w:val="00863B3A"/>
    <w:rsid w:val="00876E5D"/>
    <w:rsid w:val="00891BE9"/>
    <w:rsid w:val="008924D4"/>
    <w:rsid w:val="008B424F"/>
    <w:rsid w:val="008C7550"/>
    <w:rsid w:val="008E31FE"/>
    <w:rsid w:val="008E3667"/>
    <w:rsid w:val="0091353B"/>
    <w:rsid w:val="009240EC"/>
    <w:rsid w:val="00924D41"/>
    <w:rsid w:val="009332DF"/>
    <w:rsid w:val="00952B53"/>
    <w:rsid w:val="009667CE"/>
    <w:rsid w:val="009742E8"/>
    <w:rsid w:val="00974534"/>
    <w:rsid w:val="00985EBF"/>
    <w:rsid w:val="00994F87"/>
    <w:rsid w:val="009A0067"/>
    <w:rsid w:val="009F0CA9"/>
    <w:rsid w:val="009F245B"/>
    <w:rsid w:val="00A368AA"/>
    <w:rsid w:val="00AA0552"/>
    <w:rsid w:val="00AA5E6A"/>
    <w:rsid w:val="00AB0953"/>
    <w:rsid w:val="00AB6E9C"/>
    <w:rsid w:val="00AD2A0B"/>
    <w:rsid w:val="00AF142E"/>
    <w:rsid w:val="00AF2373"/>
    <w:rsid w:val="00B05790"/>
    <w:rsid w:val="00B25B0E"/>
    <w:rsid w:val="00B25DA9"/>
    <w:rsid w:val="00B26160"/>
    <w:rsid w:val="00B6153F"/>
    <w:rsid w:val="00B6388D"/>
    <w:rsid w:val="00B670DF"/>
    <w:rsid w:val="00B735E1"/>
    <w:rsid w:val="00B76E11"/>
    <w:rsid w:val="00B83DD8"/>
    <w:rsid w:val="00B8579F"/>
    <w:rsid w:val="00BD630D"/>
    <w:rsid w:val="00BE0413"/>
    <w:rsid w:val="00BE7330"/>
    <w:rsid w:val="00C01126"/>
    <w:rsid w:val="00C02167"/>
    <w:rsid w:val="00C0767D"/>
    <w:rsid w:val="00C15DA7"/>
    <w:rsid w:val="00C443FC"/>
    <w:rsid w:val="00C50DEB"/>
    <w:rsid w:val="00C55B53"/>
    <w:rsid w:val="00C57C57"/>
    <w:rsid w:val="00C805FA"/>
    <w:rsid w:val="00C928FF"/>
    <w:rsid w:val="00CF772E"/>
    <w:rsid w:val="00D441A5"/>
    <w:rsid w:val="00D6052B"/>
    <w:rsid w:val="00D67AF8"/>
    <w:rsid w:val="00D909D1"/>
    <w:rsid w:val="00D90ECF"/>
    <w:rsid w:val="00D95B1B"/>
    <w:rsid w:val="00DC2D55"/>
    <w:rsid w:val="00DC784D"/>
    <w:rsid w:val="00E05090"/>
    <w:rsid w:val="00E1796F"/>
    <w:rsid w:val="00E47757"/>
    <w:rsid w:val="00E65653"/>
    <w:rsid w:val="00E71AB2"/>
    <w:rsid w:val="00E747B8"/>
    <w:rsid w:val="00E91B44"/>
    <w:rsid w:val="00E93367"/>
    <w:rsid w:val="00EA5D12"/>
    <w:rsid w:val="00EB4788"/>
    <w:rsid w:val="00EB6D6D"/>
    <w:rsid w:val="00EC3D8F"/>
    <w:rsid w:val="00EE2B22"/>
    <w:rsid w:val="00EE5F25"/>
    <w:rsid w:val="00EF0C66"/>
    <w:rsid w:val="00F007EE"/>
    <w:rsid w:val="00F02F1A"/>
    <w:rsid w:val="00F17458"/>
    <w:rsid w:val="00F20B4D"/>
    <w:rsid w:val="00F22EFD"/>
    <w:rsid w:val="00F3120A"/>
    <w:rsid w:val="00F76F48"/>
    <w:rsid w:val="00FA73AD"/>
    <w:rsid w:val="00FB7C20"/>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Times New Roman"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A5D12"/>
    <w:pPr>
      <w:spacing w:after="200" w:line="276" w:lineRule="auto"/>
    </w:pPr>
    <w:rPr>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9F0CA9"/>
    <w:rPr>
      <w:sz w:val="22"/>
      <w:szCs w:val="22"/>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customXml" Target="../customXml/item3.xml"/><Relationship Id="rId3" Type="http://schemas.openxmlformats.org/officeDocument/2006/relationships/webSettings" Target="webSettings.xml"/><Relationship Id="rId7" Type="http://schemas.openxmlformats.org/officeDocument/2006/relationships/customXml" Target="../customXml/item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6837613F1229F946A619A394623D202E" ma:contentTypeVersion="10" ma:contentTypeDescription="Create a new document." ma:contentTypeScope="" ma:versionID="10a572756d683312f91b5b6d3da9fa2d">
  <xsd:schema xmlns:xsd="http://www.w3.org/2001/XMLSchema" xmlns:xs="http://www.w3.org/2001/XMLSchema" xmlns:p="http://schemas.microsoft.com/office/2006/metadata/properties" xmlns:ns2="ce665244-5e90-41f6-a728-a83a6b49eb05" xmlns:ns3="765b70c0-d5cc-4426-899b-3c7b04442450" targetNamespace="http://schemas.microsoft.com/office/2006/metadata/properties" ma:root="true" ma:fieldsID="2438d263b7857fbfad7fe3e25021a330" ns2:_="" ns3:_="">
    <xsd:import namespace="ce665244-5e90-41f6-a728-a83a6b49eb05"/>
    <xsd:import namespace="765b70c0-d5cc-4426-899b-3c7b04442450"/>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lcf76f155ced4ddcb4097134ff3c332f" minOccurs="0"/>
                <xsd:element ref="ns3:TaxCatchAll" minOccurs="0"/>
                <xsd:element ref="ns2:MediaServiceGenerationTime" minOccurs="0"/>
                <xsd:element ref="ns2:MediaServiceEventHashCode"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e665244-5e90-41f6-a728-a83a6b49eb0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description="" ma:hidden="true" ma:indexed="true" ma:internalName="MediaServiceDateTaken"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73395bc3-b877-4297-bc26-f71e213532dd" ma:termSetId="09814cd3-568e-fe90-9814-8d621ff8fb84" ma:anchorId="fba54fb3-c3e1-fe81-a776-ca4b69148c4d" ma:open="true" ma:isKeyword="false">
      <xsd:complexType>
        <xsd:sequence>
          <xsd:element ref="pc:Terms" minOccurs="0" maxOccurs="1"/>
        </xsd:sequence>
      </xsd:complex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765b70c0-d5cc-4426-899b-3c7b04442450"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e218bb15-1c3a-41fa-8467-7de3d2f4fb15}" ma:internalName="TaxCatchAll" ma:showField="CatchAllData" ma:web="765b70c0-d5cc-4426-899b-3c7b04442450">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765b70c0-d5cc-4426-899b-3c7b04442450" xsi:nil="true"/>
    <lcf76f155ced4ddcb4097134ff3c332f xmlns="ce665244-5e90-41f6-a728-a83a6b49eb05">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C2B38AB9-36E2-45EE-B9B6-32A2E6ED93FC}"/>
</file>

<file path=customXml/itemProps2.xml><?xml version="1.0" encoding="utf-8"?>
<ds:datastoreItem xmlns:ds="http://schemas.openxmlformats.org/officeDocument/2006/customXml" ds:itemID="{ED12A45E-4D06-43E9-9C0B-A0E20DA72E4C}"/>
</file>

<file path=customXml/itemProps3.xml><?xml version="1.0" encoding="utf-8"?>
<ds:datastoreItem xmlns:ds="http://schemas.openxmlformats.org/officeDocument/2006/customXml" ds:itemID="{6490ACF7-FB5A-48BB-AE7A-A8FD6370A6C2}"/>
</file>

<file path=docProps/app.xml><?xml version="1.0" encoding="utf-8"?>
<Properties xmlns="http://schemas.openxmlformats.org/officeDocument/2006/extended-properties" xmlns:vt="http://schemas.openxmlformats.org/officeDocument/2006/docPropsVTypes">
  <Template>Normal_Wordconv</Template>
  <TotalTime>1495</TotalTime>
  <Pages>13</Pages>
  <Words>2409</Words>
  <Characters>13735</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cannibal</dc:creator>
  <cp:keywords/>
  <dc:description/>
  <cp:lastModifiedBy>dan</cp:lastModifiedBy>
  <cp:revision>4</cp:revision>
  <dcterms:created xsi:type="dcterms:W3CDTF">2009-10-22T19:16:00Z</dcterms:created>
  <dcterms:modified xsi:type="dcterms:W3CDTF">2011-12-01T01:20:00Z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0x0101006837613F1229F946A619A394623D202E</vt:lpwstr>
  </property>
</Properties>
</file>